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F5256" w14:textId="698AC95E" w:rsidR="004666C8" w:rsidRDefault="004666C8" w:rsidP="004666C8">
      <w:pPr>
        <w:jc w:val="right"/>
      </w:pPr>
      <w:r>
        <w:rPr>
          <w:rFonts w:ascii="Arial" w:hAnsi="Arial"/>
          <w:b/>
          <w:bCs/>
        </w:rPr>
        <w:t xml:space="preserve">Prilog </w:t>
      </w:r>
      <w:r w:rsidR="00D80346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</w:p>
    <w:p w14:paraId="04869DC0" w14:textId="77777777" w:rsidR="004666C8" w:rsidRDefault="004666C8" w:rsidP="004666C8">
      <w:pPr>
        <w:jc w:val="center"/>
        <w:rPr>
          <w:rFonts w:ascii="Arial" w:hAnsi="Arial"/>
          <w:b/>
          <w:bCs/>
          <w:sz w:val="26"/>
          <w:szCs w:val="26"/>
        </w:rPr>
      </w:pPr>
    </w:p>
    <w:p w14:paraId="3B5E8B25" w14:textId="77777777" w:rsidR="004666C8" w:rsidRDefault="004666C8" w:rsidP="004666C8">
      <w:pPr>
        <w:jc w:val="center"/>
        <w:rPr>
          <w:rFonts w:ascii="Arial" w:hAnsi="Arial"/>
          <w:b/>
          <w:bCs/>
          <w:sz w:val="26"/>
          <w:szCs w:val="26"/>
        </w:rPr>
      </w:pPr>
    </w:p>
    <w:p w14:paraId="350CCD5A" w14:textId="77777777" w:rsidR="004666C8" w:rsidRDefault="004666C8" w:rsidP="004666C8">
      <w:pPr>
        <w:jc w:val="center"/>
      </w:pPr>
      <w:r>
        <w:rPr>
          <w:rFonts w:ascii="Arial" w:hAnsi="Arial"/>
          <w:b/>
          <w:bCs/>
          <w:sz w:val="26"/>
          <w:szCs w:val="26"/>
        </w:rPr>
        <w:t xml:space="preserve">IZJAVA PONUDITELJA O NEPOSTOJANJU RAZLOGA ISKLJUČENJA </w:t>
      </w:r>
    </w:p>
    <w:p w14:paraId="472ED767" w14:textId="77777777" w:rsidR="004666C8" w:rsidRDefault="004666C8" w:rsidP="004666C8">
      <w:pPr>
        <w:jc w:val="center"/>
        <w:rPr>
          <w:b/>
          <w:bCs/>
          <w:spacing w:val="1"/>
          <w:sz w:val="26"/>
          <w:szCs w:val="26"/>
        </w:rPr>
      </w:pPr>
    </w:p>
    <w:p w14:paraId="6B0A5EDC" w14:textId="77777777" w:rsidR="004666C8" w:rsidRDefault="004666C8" w:rsidP="004666C8">
      <w:pPr>
        <w:tabs>
          <w:tab w:val="left" w:pos="567"/>
        </w:tabs>
        <w:spacing w:before="120"/>
        <w:jc w:val="center"/>
        <w:rPr>
          <w:rFonts w:ascii="Arial" w:hAnsi="Arial"/>
          <w:b/>
          <w:bCs/>
          <w:spacing w:val="1"/>
        </w:rPr>
      </w:pPr>
    </w:p>
    <w:p w14:paraId="07E612F7" w14:textId="77777777" w:rsidR="004666C8" w:rsidRDefault="004666C8" w:rsidP="004666C8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  <w:bCs/>
        </w:rPr>
        <w:t>Radi dokazivanja nepostojanja situacija koje bi mogle dovesti do isključenja ponuditelja iz postupka javne nabave, dajem</w:t>
      </w:r>
    </w:p>
    <w:p w14:paraId="207236B8" w14:textId="77777777" w:rsidR="004666C8" w:rsidRDefault="004666C8" w:rsidP="004666C8">
      <w:pPr>
        <w:tabs>
          <w:tab w:val="left" w:pos="567"/>
        </w:tabs>
        <w:jc w:val="center"/>
        <w:rPr>
          <w:rFonts w:ascii="Arial" w:hAnsi="Arial"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>I Z J A V U</w:t>
      </w:r>
    </w:p>
    <w:p w14:paraId="58A9F208" w14:textId="77777777" w:rsidR="004666C8" w:rsidRDefault="004666C8" w:rsidP="004666C8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  <w:bCs/>
        </w:rPr>
        <w:t>Kojom ja ______________________________iz______________________________</w:t>
      </w:r>
      <w:r>
        <w:rPr>
          <w:rFonts w:ascii="Arial" w:hAnsi="Arial"/>
          <w:bCs/>
          <w:vertAlign w:val="superscript"/>
        </w:rPr>
        <w:t xml:space="preserve">                                        </w:t>
      </w:r>
      <w:r>
        <w:rPr>
          <w:rFonts w:ascii="Arial" w:hAnsi="Arial"/>
          <w:bCs/>
          <w:vertAlign w:val="superscript"/>
        </w:rPr>
        <w:tab/>
      </w:r>
      <w:r>
        <w:rPr>
          <w:rFonts w:ascii="Arial" w:hAnsi="Arial"/>
          <w:bCs/>
          <w:vertAlign w:val="superscript"/>
        </w:rPr>
        <w:tab/>
      </w:r>
      <w:r>
        <w:rPr>
          <w:rFonts w:ascii="Arial" w:hAnsi="Arial"/>
          <w:bCs/>
          <w:vertAlign w:val="superscript"/>
        </w:rPr>
        <w:tab/>
      </w:r>
      <w:r>
        <w:rPr>
          <w:rFonts w:ascii="Arial" w:hAnsi="Arial"/>
          <w:bCs/>
          <w:vertAlign w:val="superscript"/>
        </w:rPr>
        <w:tab/>
        <w:t>(ime i prezime)</w:t>
      </w:r>
      <w:r>
        <w:rPr>
          <w:rFonts w:ascii="Arial" w:hAnsi="Arial"/>
          <w:bCs/>
          <w:vertAlign w:val="subscript"/>
        </w:rPr>
        <w:t xml:space="preserve"> </w:t>
      </w:r>
      <w:r>
        <w:rPr>
          <w:rFonts w:ascii="Arial" w:hAnsi="Arial"/>
          <w:bCs/>
          <w:vertAlign w:val="subscript"/>
        </w:rPr>
        <w:tab/>
      </w:r>
      <w:r>
        <w:rPr>
          <w:rFonts w:ascii="Arial" w:hAnsi="Arial"/>
          <w:bCs/>
          <w:vertAlign w:val="subscript"/>
        </w:rPr>
        <w:tab/>
        <w:t xml:space="preserve"> </w:t>
      </w:r>
      <w:r>
        <w:rPr>
          <w:rFonts w:ascii="Arial" w:hAnsi="Arial"/>
          <w:bCs/>
          <w:vertAlign w:val="superscript"/>
        </w:rPr>
        <w:t xml:space="preserve">                           </w:t>
      </w:r>
      <w:r>
        <w:rPr>
          <w:rFonts w:ascii="Arial" w:hAnsi="Arial"/>
          <w:bCs/>
          <w:vertAlign w:val="superscript"/>
        </w:rPr>
        <w:tab/>
      </w:r>
      <w:r>
        <w:rPr>
          <w:rFonts w:ascii="Arial" w:hAnsi="Arial"/>
          <w:bCs/>
          <w:vertAlign w:val="superscript"/>
        </w:rPr>
        <w:tab/>
        <w:t>(adresa stanovanja)</w:t>
      </w:r>
    </w:p>
    <w:p w14:paraId="0AB6F7CC" w14:textId="77777777" w:rsidR="004666C8" w:rsidRDefault="004666C8" w:rsidP="004666C8">
      <w:pPr>
        <w:tabs>
          <w:tab w:val="left" w:pos="567"/>
        </w:tabs>
        <w:spacing w:before="57" w:line="360" w:lineRule="auto"/>
        <w:jc w:val="both"/>
        <w:rPr>
          <w:rFonts w:ascii="Arial" w:hAnsi="Arial"/>
        </w:rPr>
      </w:pPr>
      <w:r>
        <w:rPr>
          <w:rFonts w:ascii="Arial" w:eastAsiaTheme="minorEastAsia" w:hAnsi="Arial"/>
          <w:bCs/>
        </w:rPr>
        <w:t>OIB:</w:t>
      </w:r>
      <w:r>
        <w:rPr>
          <w:rFonts w:ascii="Arial" w:hAnsi="Arial"/>
          <w:bCs/>
        </w:rPr>
        <w:t xml:space="preserve">________________, </w:t>
      </w:r>
      <w:r>
        <w:rPr>
          <w:rFonts w:ascii="Arial" w:eastAsiaTheme="minorEastAsia" w:hAnsi="Arial"/>
          <w:bCs/>
        </w:rPr>
        <w:t>broj osobne iskaznice</w:t>
      </w:r>
      <w:r>
        <w:rPr>
          <w:rFonts w:ascii="Arial" w:hAnsi="Arial"/>
          <w:bCs/>
        </w:rPr>
        <w:t xml:space="preserve"> __________________</w:t>
      </w:r>
      <w:r>
        <w:rPr>
          <w:rFonts w:ascii="Arial" w:eastAsiaTheme="minorEastAsia" w:hAnsi="Arial"/>
          <w:bCs/>
        </w:rPr>
        <w:t xml:space="preserve"> izdane od </w:t>
      </w:r>
      <w:r>
        <w:rPr>
          <w:rFonts w:ascii="Arial" w:hAnsi="Arial"/>
          <w:bCs/>
        </w:rPr>
        <w:t>____________________</w:t>
      </w:r>
      <w:r>
        <w:rPr>
          <w:rFonts w:ascii="Arial" w:eastAsiaTheme="minorEastAsia" w:hAnsi="Arial"/>
          <w:bCs/>
        </w:rPr>
        <w:t>kao po zakonu ovlaštena osoba za zastupanje</w:t>
      </w:r>
      <w:r>
        <w:rPr>
          <w:rFonts w:ascii="Arial" w:hAnsi="Arial"/>
          <w:bCs/>
        </w:rPr>
        <w:t xml:space="preserve"> </w:t>
      </w:r>
      <w:r>
        <w:rPr>
          <w:rFonts w:ascii="Arial" w:eastAsiaTheme="minorEastAsia" w:hAnsi="Arial"/>
          <w:bCs/>
        </w:rPr>
        <w:t>gospodarskog subjekta_____</w:t>
      </w:r>
      <w:r>
        <w:rPr>
          <w:rFonts w:ascii="Arial" w:hAnsi="Arial"/>
          <w:bCs/>
        </w:rPr>
        <w:t xml:space="preserve">________________________________________________________,                                            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</w:r>
      <w:r>
        <w:rPr>
          <w:rFonts w:ascii="Arial" w:hAnsi="Arial"/>
          <w:b/>
          <w:bCs/>
          <w:vertAlign w:val="superscript"/>
        </w:rPr>
        <w:t>(naziv i sjedište gospodarskog subjekta, OIB)</w:t>
      </w:r>
    </w:p>
    <w:p w14:paraId="284D0D40" w14:textId="77777777" w:rsidR="004666C8" w:rsidRDefault="004666C8" w:rsidP="004666C8">
      <w:pPr>
        <w:tabs>
          <w:tab w:val="left" w:pos="567"/>
        </w:tabs>
        <w:jc w:val="both"/>
        <w:rPr>
          <w:rFonts w:ascii="Arial" w:hAnsi="Arial"/>
        </w:rPr>
      </w:pPr>
      <w:r>
        <w:rPr>
          <w:rFonts w:ascii="Arial" w:hAnsi="Arial"/>
          <w:bCs/>
        </w:rPr>
        <w:t xml:space="preserve">pod materijalnom i kaznenom odgovornošću izjavljujem: </w:t>
      </w:r>
    </w:p>
    <w:p w14:paraId="2F02164F" w14:textId="77777777" w:rsidR="004666C8" w:rsidRDefault="004666C8" w:rsidP="004666C8">
      <w:pPr>
        <w:pStyle w:val="ListParagraph"/>
        <w:numPr>
          <w:ilvl w:val="0"/>
          <w:numId w:val="9"/>
        </w:numPr>
        <w:suppressAutoHyphens/>
        <w:spacing w:line="252" w:lineRule="auto"/>
        <w:ind w:left="426" w:hanging="284"/>
        <w:jc w:val="both"/>
        <w:rPr>
          <w:rFonts w:ascii="Arial" w:hAnsi="Arial"/>
        </w:rPr>
      </w:pPr>
      <w:r>
        <w:rPr>
          <w:rFonts w:ascii="Arial" w:hAnsi="Arial"/>
          <w:bCs/>
        </w:rPr>
        <w:t xml:space="preserve">da ponuditelj niti osoba ovlaštena za zastupanje ponuditelja  </w:t>
      </w:r>
      <w:r>
        <w:rPr>
          <w:rFonts w:ascii="Arial" w:hAnsi="Arial"/>
          <w:bCs/>
          <w:lang w:bidi="hr-HR"/>
        </w:rPr>
        <w:t>nisu pravomoćno osuđeni za kazneno djelo sudjelovanja u zločinačkoj organizaciji, korupcije, prijevare, terorizma, financiranja terorizma, pranja novca, dječjeg rada ili drugih oblika trgovanja ljudima;</w:t>
      </w:r>
    </w:p>
    <w:p w14:paraId="7E1EA82A" w14:textId="77777777" w:rsidR="004666C8" w:rsidRDefault="004666C8" w:rsidP="004666C8">
      <w:pPr>
        <w:pStyle w:val="ListParagraph"/>
        <w:numPr>
          <w:ilvl w:val="0"/>
          <w:numId w:val="9"/>
        </w:numPr>
        <w:suppressAutoHyphens/>
        <w:spacing w:after="160" w:line="252" w:lineRule="auto"/>
        <w:ind w:left="426" w:hanging="284"/>
        <w:jc w:val="both"/>
        <w:rPr>
          <w:rFonts w:ascii="Arial" w:hAnsi="Arial"/>
        </w:rPr>
      </w:pPr>
      <w:r>
        <w:rPr>
          <w:rFonts w:ascii="Arial" w:hAnsi="Arial"/>
          <w:bCs/>
          <w:lang w:bidi="hr-HR"/>
        </w:rPr>
        <w:t xml:space="preserve">ponuditelj je ispunio obvezu plaćanja dospjelih poreznih obveza i obveza za mirovinsko i zdravstveno osiguranje, </w:t>
      </w:r>
      <w:r>
        <w:rPr>
          <w:rFonts w:ascii="Arial" w:hAnsi="Arial"/>
        </w:rPr>
        <w:t>osim ako mu prema posebnom zakonu plaćanje tih obveza nije dopušteno ili je odobrena odgoda plaćanja;</w:t>
      </w:r>
    </w:p>
    <w:p w14:paraId="792660CB" w14:textId="77777777" w:rsidR="004666C8" w:rsidRDefault="004666C8" w:rsidP="004666C8">
      <w:pPr>
        <w:pStyle w:val="ListParagraph"/>
        <w:numPr>
          <w:ilvl w:val="0"/>
          <w:numId w:val="9"/>
        </w:numPr>
        <w:suppressAutoHyphens/>
        <w:spacing w:after="160" w:line="252" w:lineRule="auto"/>
        <w:ind w:left="426" w:hanging="284"/>
        <w:jc w:val="both"/>
        <w:rPr>
          <w:rFonts w:ascii="Arial" w:hAnsi="Arial"/>
        </w:rPr>
      </w:pPr>
      <w:r>
        <w:rPr>
          <w:rFonts w:ascii="Arial" w:hAnsi="Arial"/>
          <w:bCs/>
          <w:lang w:bidi="hr-HR"/>
        </w:rPr>
        <w:t>nije se lažno predstavio ili pružio neistinite podatke u vezi s uvjetima koje je Naručitelj naveo kao razloge za isključenje ili uvjete kvalifikacije;</w:t>
      </w:r>
    </w:p>
    <w:p w14:paraId="505C5098" w14:textId="77777777" w:rsidR="004666C8" w:rsidRDefault="004666C8" w:rsidP="004666C8">
      <w:pPr>
        <w:pStyle w:val="ListParagraph"/>
        <w:numPr>
          <w:ilvl w:val="0"/>
          <w:numId w:val="9"/>
        </w:numPr>
        <w:suppressAutoHyphens/>
        <w:spacing w:after="160" w:line="252" w:lineRule="auto"/>
        <w:ind w:left="426" w:hanging="284"/>
        <w:jc w:val="both"/>
        <w:rPr>
          <w:rFonts w:ascii="Arial" w:hAnsi="Arial"/>
        </w:rPr>
      </w:pPr>
      <w:r>
        <w:rPr>
          <w:rFonts w:ascii="Arial" w:hAnsi="Arial"/>
          <w:bCs/>
          <w:lang w:bidi="hr-HR"/>
        </w:rPr>
        <w:t xml:space="preserve">nad ponuditeljem nije otvoren stečajni ili predstečajni postupak, nije insolventan ili u postupku likvidacije, njegovom imovinom ne upravlja stečajni upravitelj ili sud, te nije u nagodbi s vjerovnicima,  nije obustavio poslovne aktivnosti i nije u bilo kakvoj istovrsnoj situaciji koja proizlazi iz sličnog postupka prema nacionalnim zakonima i propisima; </w:t>
      </w:r>
      <w:r>
        <w:rPr>
          <w:rFonts w:ascii="Arial" w:hAnsi="Arial"/>
          <w:bCs/>
          <w:lang w:bidi="hr-HR"/>
        </w:rPr>
        <w:tab/>
        <w:t>ponuditelj u posljednje tri godine od dana početka postupka javne nabave nije učinio težak profesionalni propust odnosno nije kriv za neprofesionalno postupanje, a što Naručitelj može dokazati na bilo koji način,</w:t>
      </w:r>
    </w:p>
    <w:p w14:paraId="008CB303" w14:textId="77777777" w:rsidR="004666C8" w:rsidRDefault="004666C8" w:rsidP="004666C8">
      <w:pPr>
        <w:pStyle w:val="ListParagraph"/>
        <w:numPr>
          <w:ilvl w:val="0"/>
          <w:numId w:val="9"/>
        </w:numPr>
        <w:suppressAutoHyphens/>
        <w:spacing w:after="160" w:line="252" w:lineRule="auto"/>
        <w:ind w:left="426" w:hanging="284"/>
        <w:jc w:val="both"/>
        <w:rPr>
          <w:rFonts w:ascii="Arial" w:hAnsi="Arial"/>
        </w:rPr>
      </w:pPr>
      <w:r>
        <w:rPr>
          <w:rFonts w:ascii="Arial" w:hAnsi="Arial"/>
          <w:bCs/>
          <w:lang w:bidi="hr-HR"/>
        </w:rPr>
        <w:t>ponuditelj kao ni osobe ovlaštene za zastupanje ponuditelja, nije ni u kojem slučaju sukoba interesa s tvrtkom Naručitelja, ili bilo kojom osobom ovlaštenom za zastupanje tvrtke Naručitelja.</w:t>
      </w:r>
    </w:p>
    <w:p w14:paraId="30BC1AC3" w14:textId="77777777" w:rsidR="004666C8" w:rsidRDefault="004666C8" w:rsidP="004666C8">
      <w:pPr>
        <w:spacing w:line="252" w:lineRule="auto"/>
        <w:jc w:val="both"/>
        <w:rPr>
          <w:rFonts w:ascii="Arial" w:hAnsi="Arial"/>
        </w:rPr>
      </w:pPr>
    </w:p>
    <w:p w14:paraId="3B5B65CF" w14:textId="77777777" w:rsidR="004666C8" w:rsidRDefault="004666C8" w:rsidP="004666C8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</w:pPr>
      <w:r>
        <w:rPr>
          <w:rFonts w:ascii="Arial" w:hAnsi="Arial" w:cs="Arial"/>
          <w:b/>
          <w:bCs/>
          <w:sz w:val="20"/>
          <w:szCs w:val="20"/>
        </w:rPr>
        <w:t xml:space="preserve">     Ponuditelj</w:t>
      </w:r>
    </w:p>
    <w:p w14:paraId="3C5D99AB" w14:textId="77777777" w:rsidR="004666C8" w:rsidRDefault="004666C8" w:rsidP="004666C8">
      <w:pPr>
        <w:tabs>
          <w:tab w:val="left" w:pos="425"/>
          <w:tab w:val="right" w:leader="dot" w:pos="9639"/>
        </w:tabs>
        <w:spacing w:line="276" w:lineRule="auto"/>
        <w:ind w:left="3402"/>
        <w:jc w:val="both"/>
        <w:outlineLvl w:val="0"/>
      </w:pPr>
      <w:r>
        <w:rPr>
          <w:rFonts w:ascii="Arial" w:hAnsi="Arial" w:cs="Arial"/>
          <w:bCs/>
          <w:sz w:val="20"/>
          <w:szCs w:val="20"/>
        </w:rPr>
        <w:t xml:space="preserve">               _______________________________________________</w:t>
      </w:r>
    </w:p>
    <w:p w14:paraId="6DDD00A5" w14:textId="4BBAF6AC" w:rsidR="004666C8" w:rsidRDefault="004666C8" w:rsidP="004666C8">
      <w:pPr>
        <w:tabs>
          <w:tab w:val="left" w:pos="425"/>
          <w:tab w:val="right" w:leader="dot" w:pos="9639"/>
        </w:tabs>
        <w:spacing w:line="276" w:lineRule="auto"/>
      </w:pPr>
      <w:r>
        <w:rPr>
          <w:rFonts w:ascii="Arial" w:hAnsi="Arial" w:cs="Arial"/>
          <w:sz w:val="20"/>
          <w:szCs w:val="20"/>
        </w:rPr>
        <w:tab/>
        <w:t xml:space="preserve">                                </w:t>
      </w:r>
      <w:r>
        <w:rPr>
          <w:rFonts w:ascii="Arial" w:hAnsi="Arial" w:cs="Arial"/>
          <w:bCs/>
          <w:sz w:val="20"/>
          <w:szCs w:val="20"/>
        </w:rPr>
        <w:t xml:space="preserve">                     </w:t>
      </w:r>
      <w:r>
        <w:rPr>
          <w:rFonts w:ascii="Arial" w:hAnsi="Arial" w:cs="Arial"/>
          <w:bCs/>
          <w:sz w:val="16"/>
          <w:szCs w:val="16"/>
        </w:rPr>
        <w:t>(ime, prezime i potpis osobe ovlaštene za zastupanje, te pečat ponuditelja)</w:t>
      </w:r>
    </w:p>
    <w:p w14:paraId="526EBDBD" w14:textId="77777777" w:rsidR="004666C8" w:rsidRDefault="004666C8" w:rsidP="004666C8">
      <w:pPr>
        <w:tabs>
          <w:tab w:val="left" w:pos="425"/>
          <w:tab w:val="right" w:leader="dot" w:pos="9639"/>
        </w:tabs>
        <w:spacing w:line="276" w:lineRule="auto"/>
        <w:jc w:val="both"/>
        <w:rPr>
          <w:rFonts w:cs="Arial"/>
          <w:bCs/>
          <w:sz w:val="20"/>
          <w:szCs w:val="20"/>
        </w:rPr>
      </w:pPr>
    </w:p>
    <w:p w14:paraId="40F3CA53" w14:textId="71B77118" w:rsidR="004666C8" w:rsidRDefault="004666C8" w:rsidP="0002046F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bCs/>
          <w:sz w:val="20"/>
          <w:szCs w:val="20"/>
        </w:rPr>
        <w:t>U_________________, __________202</w:t>
      </w:r>
      <w:r w:rsidR="00D37BE7">
        <w:rPr>
          <w:rFonts w:ascii="Arial" w:hAnsi="Arial" w:cs="Arial"/>
          <w:bCs/>
          <w:sz w:val="20"/>
          <w:szCs w:val="20"/>
        </w:rPr>
        <w:t>6</w:t>
      </w:r>
      <w:r>
        <w:rPr>
          <w:rFonts w:ascii="Arial" w:hAnsi="Arial" w:cs="Arial"/>
          <w:bCs/>
          <w:sz w:val="20"/>
          <w:szCs w:val="20"/>
        </w:rPr>
        <w:t xml:space="preserve"> .</w:t>
      </w:r>
    </w:p>
    <w:sectPr w:rsidR="004666C8" w:rsidSect="00B747DB">
      <w:footerReference w:type="default" r:id="rId8"/>
      <w:pgSz w:w="11906" w:h="16838"/>
      <w:pgMar w:top="1417" w:right="1417" w:bottom="1276" w:left="1417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CFABB" w14:textId="77777777" w:rsidR="004843EF" w:rsidRDefault="004843EF" w:rsidP="00557ECC">
      <w:r>
        <w:separator/>
      </w:r>
    </w:p>
  </w:endnote>
  <w:endnote w:type="continuationSeparator" w:id="0">
    <w:p w14:paraId="4A46DE5F" w14:textId="77777777" w:rsidR="004843EF" w:rsidRDefault="004843EF" w:rsidP="0055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3C24D" w14:textId="77777777" w:rsidR="00557ECC" w:rsidRDefault="00557ECC">
    <w:pPr>
      <w:pStyle w:val="Footer"/>
    </w:pPr>
  </w:p>
  <w:p w14:paraId="0471E037" w14:textId="77777777" w:rsidR="00557ECC" w:rsidRDefault="00557E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1B1D2" w14:textId="77777777" w:rsidR="004843EF" w:rsidRDefault="004843EF" w:rsidP="00557ECC">
      <w:r>
        <w:separator/>
      </w:r>
    </w:p>
  </w:footnote>
  <w:footnote w:type="continuationSeparator" w:id="0">
    <w:p w14:paraId="005B5A62" w14:textId="77777777" w:rsidR="004843EF" w:rsidRDefault="004843EF" w:rsidP="00557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44A"/>
    <w:multiLevelType w:val="hybridMultilevel"/>
    <w:tmpl w:val="2C9E21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A16"/>
    <w:multiLevelType w:val="multilevel"/>
    <w:tmpl w:val="A2AC0A14"/>
    <w:lvl w:ilvl="0">
      <w:start w:val="2"/>
      <w:numFmt w:val="bullet"/>
      <w:lvlText w:val="-"/>
      <w:lvlJc w:val="left"/>
      <w:pPr>
        <w:ind w:left="1800" w:hanging="360"/>
      </w:pPr>
      <w:rPr>
        <w:rFonts w:ascii="Arial" w:hAnsi="Arial" w:cs="Arial" w:hint="default"/>
        <w:b/>
        <w:sz w:val="22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8E4587"/>
    <w:multiLevelType w:val="hybridMultilevel"/>
    <w:tmpl w:val="CC822022"/>
    <w:lvl w:ilvl="0" w:tplc="729EAF1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3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91E81"/>
    <w:multiLevelType w:val="hybridMultilevel"/>
    <w:tmpl w:val="9CEA5A6E"/>
    <w:lvl w:ilvl="0" w:tplc="E8664F5A">
      <w:start w:val="2014"/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4" w15:restartNumberingAfterBreak="0">
    <w:nsid w:val="2F592062"/>
    <w:multiLevelType w:val="multilevel"/>
    <w:tmpl w:val="023A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8956F5"/>
    <w:multiLevelType w:val="hybridMultilevel"/>
    <w:tmpl w:val="E75426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67531"/>
    <w:multiLevelType w:val="multilevel"/>
    <w:tmpl w:val="6066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61456"/>
    <w:multiLevelType w:val="multilevel"/>
    <w:tmpl w:val="D06A2F5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0CC2AEF"/>
    <w:multiLevelType w:val="hybridMultilevel"/>
    <w:tmpl w:val="6B5C1664"/>
    <w:lvl w:ilvl="0" w:tplc="2D14C05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B2DA9"/>
    <w:multiLevelType w:val="hybridMultilevel"/>
    <w:tmpl w:val="F1E69D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03316"/>
    <w:multiLevelType w:val="multilevel"/>
    <w:tmpl w:val="32069C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410999387">
    <w:abstractNumId w:val="3"/>
  </w:num>
  <w:num w:numId="2" w16cid:durableId="173894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451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6067545">
    <w:abstractNumId w:val="6"/>
  </w:num>
  <w:num w:numId="5" w16cid:durableId="991063661">
    <w:abstractNumId w:val="4"/>
  </w:num>
  <w:num w:numId="6" w16cid:durableId="1669289049">
    <w:abstractNumId w:val="8"/>
  </w:num>
  <w:num w:numId="7" w16cid:durableId="920794237">
    <w:abstractNumId w:val="5"/>
  </w:num>
  <w:num w:numId="8" w16cid:durableId="784036165">
    <w:abstractNumId w:val="2"/>
  </w:num>
  <w:num w:numId="9" w16cid:durableId="763956851">
    <w:abstractNumId w:val="1"/>
  </w:num>
  <w:num w:numId="10" w16cid:durableId="739711073">
    <w:abstractNumId w:val="10"/>
  </w:num>
  <w:num w:numId="11" w16cid:durableId="13588928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85"/>
    <w:rsid w:val="00015E4D"/>
    <w:rsid w:val="000167BC"/>
    <w:rsid w:val="0002046F"/>
    <w:rsid w:val="0002119A"/>
    <w:rsid w:val="000507F3"/>
    <w:rsid w:val="0007140A"/>
    <w:rsid w:val="000752FF"/>
    <w:rsid w:val="000805E3"/>
    <w:rsid w:val="00092624"/>
    <w:rsid w:val="000B1566"/>
    <w:rsid w:val="000B6E93"/>
    <w:rsid w:val="000D009E"/>
    <w:rsid w:val="000D5D21"/>
    <w:rsid w:val="000E00FE"/>
    <w:rsid w:val="000F68B6"/>
    <w:rsid w:val="001110CA"/>
    <w:rsid w:val="001153C7"/>
    <w:rsid w:val="00115BBD"/>
    <w:rsid w:val="00125B31"/>
    <w:rsid w:val="001420EC"/>
    <w:rsid w:val="001676D7"/>
    <w:rsid w:val="00181139"/>
    <w:rsid w:val="001A1605"/>
    <w:rsid w:val="001C039A"/>
    <w:rsid w:val="001C64DF"/>
    <w:rsid w:val="001D0EEB"/>
    <w:rsid w:val="001E1443"/>
    <w:rsid w:val="001E537D"/>
    <w:rsid w:val="001E71CB"/>
    <w:rsid w:val="0020053C"/>
    <w:rsid w:val="00202FE2"/>
    <w:rsid w:val="00211008"/>
    <w:rsid w:val="00226F1A"/>
    <w:rsid w:val="002426CF"/>
    <w:rsid w:val="00243FF7"/>
    <w:rsid w:val="00255CE0"/>
    <w:rsid w:val="00263CFA"/>
    <w:rsid w:val="002E5ED8"/>
    <w:rsid w:val="002F0DC3"/>
    <w:rsid w:val="003010D3"/>
    <w:rsid w:val="003071CB"/>
    <w:rsid w:val="003152DB"/>
    <w:rsid w:val="00321432"/>
    <w:rsid w:val="00327617"/>
    <w:rsid w:val="003278EA"/>
    <w:rsid w:val="0033172E"/>
    <w:rsid w:val="00391654"/>
    <w:rsid w:val="00394C70"/>
    <w:rsid w:val="003A6BB5"/>
    <w:rsid w:val="003B13D1"/>
    <w:rsid w:val="003C363A"/>
    <w:rsid w:val="003C4C51"/>
    <w:rsid w:val="003C5AC9"/>
    <w:rsid w:val="003E5D02"/>
    <w:rsid w:val="00405FBC"/>
    <w:rsid w:val="00406F8B"/>
    <w:rsid w:val="004078DA"/>
    <w:rsid w:val="00413C85"/>
    <w:rsid w:val="00416C6F"/>
    <w:rsid w:val="004176EA"/>
    <w:rsid w:val="004273FF"/>
    <w:rsid w:val="004359FE"/>
    <w:rsid w:val="00464EE5"/>
    <w:rsid w:val="004666C8"/>
    <w:rsid w:val="004679DB"/>
    <w:rsid w:val="004702E1"/>
    <w:rsid w:val="00480C93"/>
    <w:rsid w:val="004843EF"/>
    <w:rsid w:val="004A7E39"/>
    <w:rsid w:val="004D7EBF"/>
    <w:rsid w:val="00505616"/>
    <w:rsid w:val="00525F43"/>
    <w:rsid w:val="00537E4C"/>
    <w:rsid w:val="00543BCC"/>
    <w:rsid w:val="005531BD"/>
    <w:rsid w:val="00557ECC"/>
    <w:rsid w:val="005D45B8"/>
    <w:rsid w:val="005D4D0E"/>
    <w:rsid w:val="005D633E"/>
    <w:rsid w:val="005E491D"/>
    <w:rsid w:val="0064373F"/>
    <w:rsid w:val="006578A3"/>
    <w:rsid w:val="006875E4"/>
    <w:rsid w:val="006A3527"/>
    <w:rsid w:val="006A6F7B"/>
    <w:rsid w:val="006C778B"/>
    <w:rsid w:val="006F637E"/>
    <w:rsid w:val="0072280B"/>
    <w:rsid w:val="007233CA"/>
    <w:rsid w:val="0073082C"/>
    <w:rsid w:val="00735D61"/>
    <w:rsid w:val="0074215F"/>
    <w:rsid w:val="00742D59"/>
    <w:rsid w:val="00753E0F"/>
    <w:rsid w:val="007622FD"/>
    <w:rsid w:val="00763FAD"/>
    <w:rsid w:val="007754BB"/>
    <w:rsid w:val="00782CD6"/>
    <w:rsid w:val="00792E59"/>
    <w:rsid w:val="007A2EE7"/>
    <w:rsid w:val="007E162E"/>
    <w:rsid w:val="008045CA"/>
    <w:rsid w:val="008075AA"/>
    <w:rsid w:val="00825B12"/>
    <w:rsid w:val="0083018F"/>
    <w:rsid w:val="008523E7"/>
    <w:rsid w:val="0085524A"/>
    <w:rsid w:val="00863D6D"/>
    <w:rsid w:val="0089139A"/>
    <w:rsid w:val="00891ABF"/>
    <w:rsid w:val="00896A4B"/>
    <w:rsid w:val="008A3EA3"/>
    <w:rsid w:val="008D57A4"/>
    <w:rsid w:val="009024D4"/>
    <w:rsid w:val="00936573"/>
    <w:rsid w:val="00957362"/>
    <w:rsid w:val="00962E2C"/>
    <w:rsid w:val="00972ADE"/>
    <w:rsid w:val="00997CE9"/>
    <w:rsid w:val="009A34BF"/>
    <w:rsid w:val="009B10B1"/>
    <w:rsid w:val="009B123B"/>
    <w:rsid w:val="009D57AB"/>
    <w:rsid w:val="009E6097"/>
    <w:rsid w:val="009F5C60"/>
    <w:rsid w:val="00A10175"/>
    <w:rsid w:val="00A26941"/>
    <w:rsid w:val="00A366FB"/>
    <w:rsid w:val="00A602E3"/>
    <w:rsid w:val="00A60AEA"/>
    <w:rsid w:val="00A66F4F"/>
    <w:rsid w:val="00A707DE"/>
    <w:rsid w:val="00A73EC2"/>
    <w:rsid w:val="00A7439C"/>
    <w:rsid w:val="00A80D2D"/>
    <w:rsid w:val="00AA5C39"/>
    <w:rsid w:val="00AC102B"/>
    <w:rsid w:val="00AD22F6"/>
    <w:rsid w:val="00AD6698"/>
    <w:rsid w:val="00AD7961"/>
    <w:rsid w:val="00B021A3"/>
    <w:rsid w:val="00B03F49"/>
    <w:rsid w:val="00B15CD8"/>
    <w:rsid w:val="00B21C0A"/>
    <w:rsid w:val="00B358B4"/>
    <w:rsid w:val="00B42E0A"/>
    <w:rsid w:val="00B601FA"/>
    <w:rsid w:val="00B65D08"/>
    <w:rsid w:val="00B66FED"/>
    <w:rsid w:val="00B747DB"/>
    <w:rsid w:val="00B7521C"/>
    <w:rsid w:val="00B773EF"/>
    <w:rsid w:val="00B77D91"/>
    <w:rsid w:val="00B841CD"/>
    <w:rsid w:val="00BB19FA"/>
    <w:rsid w:val="00BB77C3"/>
    <w:rsid w:val="00BE4451"/>
    <w:rsid w:val="00C12466"/>
    <w:rsid w:val="00C15814"/>
    <w:rsid w:val="00C24D50"/>
    <w:rsid w:val="00C364B3"/>
    <w:rsid w:val="00C36A85"/>
    <w:rsid w:val="00C63F75"/>
    <w:rsid w:val="00C70639"/>
    <w:rsid w:val="00C75CB7"/>
    <w:rsid w:val="00C80778"/>
    <w:rsid w:val="00C9180B"/>
    <w:rsid w:val="00CA37CB"/>
    <w:rsid w:val="00CA6087"/>
    <w:rsid w:val="00CC1DA6"/>
    <w:rsid w:val="00CC23F0"/>
    <w:rsid w:val="00CC5CA0"/>
    <w:rsid w:val="00CE0489"/>
    <w:rsid w:val="00CF5EB1"/>
    <w:rsid w:val="00CF799D"/>
    <w:rsid w:val="00D22349"/>
    <w:rsid w:val="00D23495"/>
    <w:rsid w:val="00D37BE7"/>
    <w:rsid w:val="00D4041B"/>
    <w:rsid w:val="00D47442"/>
    <w:rsid w:val="00D80346"/>
    <w:rsid w:val="00DA64BE"/>
    <w:rsid w:val="00DB430D"/>
    <w:rsid w:val="00DD5818"/>
    <w:rsid w:val="00DE2857"/>
    <w:rsid w:val="00DF4D17"/>
    <w:rsid w:val="00E10673"/>
    <w:rsid w:val="00E201CC"/>
    <w:rsid w:val="00E2607A"/>
    <w:rsid w:val="00E37C19"/>
    <w:rsid w:val="00E45E55"/>
    <w:rsid w:val="00E57C05"/>
    <w:rsid w:val="00E678AE"/>
    <w:rsid w:val="00E722F9"/>
    <w:rsid w:val="00E853AA"/>
    <w:rsid w:val="00EC00EE"/>
    <w:rsid w:val="00EC3605"/>
    <w:rsid w:val="00EF47F9"/>
    <w:rsid w:val="00F07765"/>
    <w:rsid w:val="00F135EA"/>
    <w:rsid w:val="00F53187"/>
    <w:rsid w:val="00F70A10"/>
    <w:rsid w:val="00F7199E"/>
    <w:rsid w:val="00F94395"/>
    <w:rsid w:val="00F94406"/>
    <w:rsid w:val="00F958ED"/>
    <w:rsid w:val="00FA425B"/>
    <w:rsid w:val="00FC0C13"/>
    <w:rsid w:val="00FE08C5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4B4A4"/>
  <w15:chartTrackingRefBased/>
  <w15:docId w15:val="{84966239-6ABF-4E26-B8E4-2A8274F9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ECC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40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7EC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57ECC"/>
    <w:rPr>
      <w:rFonts w:ascii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557EC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57ECC"/>
    <w:rPr>
      <w:rFonts w:ascii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F53187"/>
    <w:pPr>
      <w:ind w:left="720"/>
      <w:contextualSpacing/>
    </w:pPr>
  </w:style>
  <w:style w:type="paragraph" w:styleId="NoSpacing">
    <w:name w:val="No Spacing"/>
    <w:uiPriority w:val="1"/>
    <w:qFormat/>
    <w:rsid w:val="00E201CC"/>
    <w:rPr>
      <w:rFonts w:eastAsia="Calibri"/>
      <w:kern w:val="2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D5D2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0D5D21"/>
    <w:pPr>
      <w:spacing w:before="100" w:beforeAutospacing="1" w:after="142" w:line="288" w:lineRule="auto"/>
    </w:pPr>
    <w:rPr>
      <w:color w:val="00000A"/>
    </w:rPr>
  </w:style>
  <w:style w:type="character" w:styleId="UnresolvedMention">
    <w:name w:val="Unresolved Mention"/>
    <w:basedOn w:val="DefaultParagraphFont"/>
    <w:uiPriority w:val="99"/>
    <w:semiHidden/>
    <w:unhideWhenUsed/>
    <w:rsid w:val="00CF5EB1"/>
    <w:rPr>
      <w:color w:val="605E5C"/>
      <w:shd w:val="clear" w:color="auto" w:fill="E1DFDD"/>
    </w:rPr>
  </w:style>
  <w:style w:type="character" w:customStyle="1" w:styleId="Internetskapoveznica">
    <w:name w:val="Internetska poveznica"/>
    <w:basedOn w:val="DefaultParagraphFont"/>
    <w:uiPriority w:val="99"/>
    <w:unhideWhenUsed/>
    <w:rsid w:val="004666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6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borka\Downloads\MEMO%202026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032B46-6252-46ED-9D8F-80C984A0F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2026.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</dc:creator>
  <cp:keywords/>
  <cp:lastModifiedBy>Daliborka</cp:lastModifiedBy>
  <cp:revision>3</cp:revision>
  <cp:lastPrinted>2026-07-30T10:19:00Z</cp:lastPrinted>
  <dcterms:created xsi:type="dcterms:W3CDTF">2026-07-30T10:46:00Z</dcterms:created>
  <dcterms:modified xsi:type="dcterms:W3CDTF">2026-07-30T10:46:00Z</dcterms:modified>
</cp:coreProperties>
</file>